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v5.0.0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v5.0.0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04696febf7a8a89c7bc8e26cbfecd542447d5db6 to 04696febf7a8a89c7bc8e26cbfecd542447d5db6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